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0543C23A" w14:textId="77777777" w:rsidTr="002A4ED5">
        <w:sdt>
          <w:sdtPr>
            <w:id w:val="415748049"/>
            <w:placeholder>
              <w:docPart w:val="0B53E27DB01F42E38A4080E514C00400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26554BD0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314A2A41" w14:textId="77777777" w:rsidR="002A4ED5" w:rsidRPr="002A4ED5" w:rsidRDefault="002A4ED5" w:rsidP="002A4ED5"/>
        </w:tc>
      </w:tr>
      <w:tr w:rsidR="002A4ED5" w:rsidRPr="002A4ED5" w14:paraId="1E95FC03" w14:textId="77777777" w:rsidTr="002A4ED5">
        <w:sdt>
          <w:sdtPr>
            <w:id w:val="1692185716"/>
            <w:placeholder>
              <w:docPart w:val="1DA622C3FAB345978A9040A5586B4727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137EF0E8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7ECB2DA" w14:textId="77777777" w:rsidR="002A4ED5" w:rsidRPr="002A4ED5" w:rsidRDefault="002A4ED5" w:rsidP="002A4ED5"/>
        </w:tc>
      </w:tr>
      <w:tr w:rsidR="002A4ED5" w:rsidRPr="002A4ED5" w14:paraId="2E44D4B2" w14:textId="77777777" w:rsidTr="002A4ED5">
        <w:sdt>
          <w:sdtPr>
            <w:id w:val="639315362"/>
            <w:placeholder>
              <w:docPart w:val="4EB0A40D909C466E8EC0F74EB84170FA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7AF1B602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5E07067" w14:textId="77777777" w:rsidR="002A4ED5" w:rsidRPr="002A4ED5" w:rsidRDefault="002A4ED5" w:rsidP="002A4ED5"/>
        </w:tc>
      </w:tr>
      <w:tr w:rsidR="002A4ED5" w:rsidRPr="002A4ED5" w14:paraId="602EC6F0" w14:textId="77777777" w:rsidTr="002A4ED5">
        <w:sdt>
          <w:sdtPr>
            <w:id w:val="1062217057"/>
            <w:placeholder>
              <w:docPart w:val="1DACDF848FC84F419DAC6EB0F060C3F9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21A069C3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6210D" w14:textId="77777777" w:rsidR="002A4ED5" w:rsidRPr="002A4ED5" w:rsidRDefault="002A4ED5" w:rsidP="002A4ED5"/>
        </w:tc>
      </w:tr>
      <w:tr w:rsidR="002A4ED5" w:rsidRPr="002A4ED5" w14:paraId="32D0B478" w14:textId="77777777" w:rsidTr="002A4ED5">
        <w:sdt>
          <w:sdtPr>
            <w:id w:val="2001543155"/>
            <w:placeholder>
              <w:docPart w:val="85E77EA53AF649968AB97D0086114845"/>
            </w:placeholder>
            <w:temporary/>
            <w:showingPlcHdr/>
            <w15:appearance w15:val="hidden"/>
          </w:sdtPr>
          <w:sdtContent>
            <w:tc>
              <w:tcPr>
                <w:tcW w:w="729" w:type="pct"/>
                <w:vAlign w:val="bottom"/>
              </w:tcPr>
              <w:p w14:paraId="7D92CF82" w14:textId="77777777" w:rsidR="002A4ED5" w:rsidRPr="002A4ED5" w:rsidRDefault="002A4ED5" w:rsidP="002A4ED5">
                <w:r w:rsidRPr="002A4ED5">
                  <w:t>City/State/Zip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42FA4C4" w14:textId="77777777" w:rsidR="002A4ED5" w:rsidRPr="002A4ED5" w:rsidRDefault="002A4ED5" w:rsidP="002A4ED5"/>
        </w:tc>
      </w:tr>
    </w:tbl>
    <w:p w14:paraId="0BA81B17" w14:textId="77777777" w:rsidR="00806FF3" w:rsidRDefault="00806FF3" w:rsidP="00562601">
      <w:pPr>
        <w:pStyle w:val="NoSpacing"/>
      </w:pPr>
    </w:p>
    <w:tbl>
      <w:tblPr>
        <w:tblpPr w:leftFromText="180" w:rightFromText="180" w:vertAnchor="text" w:tblpY="1"/>
        <w:tblOverlap w:val="never"/>
        <w:tblW w:w="3333" w:type="pct"/>
        <w:tblLayout w:type="fixed"/>
        <w:tblLook w:val="04A0" w:firstRow="1" w:lastRow="0" w:firstColumn="1" w:lastColumn="0" w:noHBand="0" w:noVBand="1"/>
      </w:tblPr>
      <w:tblGrid>
        <w:gridCol w:w="1170"/>
        <w:gridCol w:w="3781"/>
        <w:gridCol w:w="1175"/>
        <w:gridCol w:w="1257"/>
        <w:gridCol w:w="1252"/>
      </w:tblGrid>
      <w:tr w:rsidR="00F54585" w:rsidRPr="002A4ED5" w14:paraId="10EBFF1E" w14:textId="77777777" w:rsidTr="0036772D">
        <w:trPr>
          <w:trHeight w:val="331"/>
        </w:trPr>
        <w:sdt>
          <w:sdtPr>
            <w:id w:val="1101532736"/>
            <w:placeholder>
              <w:docPart w:val="E843A89C9DA04B58B6167CF7D4618AA0"/>
            </w:placeholder>
            <w:temporary/>
            <w:showingPlcHdr/>
            <w15:appearance w15:val="hidden"/>
          </w:sdtPr>
          <w:sdtContent>
            <w:tc>
              <w:tcPr>
                <w:tcW w:w="67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4B23FD5F" w14:textId="77777777" w:rsidR="00F54585" w:rsidRPr="002A648D" w:rsidRDefault="00F54585" w:rsidP="0036772D">
                <w:pPr>
                  <w:pStyle w:val="TableHeaders"/>
                </w:pPr>
                <w:r w:rsidRPr="002A648D">
                  <w:t>Item</w:t>
                </w:r>
              </w:p>
            </w:tc>
          </w:sdtContent>
        </w:sdt>
        <w:sdt>
          <w:sdtPr>
            <w:id w:val="-734620487"/>
            <w:placeholder>
              <w:docPart w:val="2B3AEA307C6B4CBFA24C8EF0F7501B3C"/>
            </w:placeholder>
            <w:temporary/>
            <w:showingPlcHdr/>
            <w15:appearance w15:val="hidden"/>
          </w:sdtPr>
          <w:sdtContent>
            <w:tc>
              <w:tcPr>
                <w:tcW w:w="218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EBC124F" w14:textId="77777777" w:rsidR="00F54585" w:rsidRPr="002A4ED5" w:rsidRDefault="00F54585" w:rsidP="0036772D">
                <w:pPr>
                  <w:pStyle w:val="TableHeaders"/>
                </w:pPr>
                <w:r w:rsidRPr="002A4ED5">
                  <w:t>Description</w:t>
                </w:r>
              </w:p>
            </w:tc>
          </w:sdtContent>
        </w:sdt>
        <w:sdt>
          <w:sdtPr>
            <w:id w:val="405890554"/>
            <w:placeholder>
              <w:docPart w:val="867317C612F647248824EBE5DBB1551D"/>
            </w:placeholder>
            <w:temporary/>
            <w:showingPlcHdr/>
            <w15:appearance w15:val="hidden"/>
          </w:sdtPr>
          <w:sdtContent>
            <w:tc>
              <w:tcPr>
                <w:tcW w:w="68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60F0CBA8" w14:textId="77777777" w:rsidR="00F54585" w:rsidRPr="002A4ED5" w:rsidRDefault="00F54585" w:rsidP="0036772D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sdt>
          <w:sdtPr>
            <w:id w:val="-293606196"/>
            <w:placeholder>
              <w:docPart w:val="D53A7A9A350D45CAAB6BE47F951915BE"/>
            </w:placeholder>
            <w:temporary/>
            <w:showingPlcHdr/>
            <w15:appearance w15:val="hidden"/>
          </w:sdtPr>
          <w:sdtContent>
            <w:tc>
              <w:tcPr>
                <w:tcW w:w="72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0C1D589" w14:textId="77777777" w:rsidR="00F54585" w:rsidRPr="002A4ED5" w:rsidRDefault="00F54585" w:rsidP="0036772D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sdt>
          <w:sdtPr>
            <w:id w:val="1236660449"/>
            <w:placeholder>
              <w:docPart w:val="6F4A686B511B465292B6023C051143C7"/>
            </w:placeholder>
            <w:temporary/>
            <w:showingPlcHdr/>
            <w15:appearance w15:val="hidden"/>
          </w:sdtPr>
          <w:sdtContent>
            <w:tc>
              <w:tcPr>
                <w:tcW w:w="725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772992A7" w14:textId="77777777" w:rsidR="00F54585" w:rsidRPr="002A4ED5" w:rsidRDefault="00F54585" w:rsidP="0036772D">
                <w:pPr>
                  <w:pStyle w:val="TableHeaders"/>
                </w:pPr>
                <w:r w:rsidRPr="002A4ED5">
                  <w:t>Amount</w:t>
                </w:r>
              </w:p>
            </w:tc>
          </w:sdtContent>
        </w:sdt>
      </w:tr>
      <w:tr w:rsidR="00F54585" w:rsidRPr="002A4ED5" w14:paraId="233144B3" w14:textId="77777777" w:rsidTr="0036772D">
        <w:trPr>
          <w:trHeight w:val="331"/>
        </w:trPr>
        <w:tc>
          <w:tcPr>
            <w:tcW w:w="67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8A6CB7C" w14:textId="77777777" w:rsidR="00F54585" w:rsidRPr="002A4ED5" w:rsidRDefault="00F54585" w:rsidP="0036772D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18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1D9269E" w14:textId="77777777" w:rsidR="00F54585" w:rsidRPr="002A4ED5" w:rsidRDefault="00F54585" w:rsidP="0036772D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8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7077F3B" w14:textId="77777777" w:rsidR="00F54585" w:rsidRPr="002A4ED5" w:rsidRDefault="00F54585" w:rsidP="0036772D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2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5A8CA3C" w14:textId="77777777" w:rsidR="00F54585" w:rsidRPr="002A4ED5" w:rsidRDefault="00F54585" w:rsidP="0036772D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25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7632FE6" w14:textId="77777777" w:rsidR="00F54585" w:rsidRPr="002A4ED5" w:rsidRDefault="00F54585" w:rsidP="0036772D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F54585" w:rsidRPr="002A4ED5" w14:paraId="7B5345FD" w14:textId="77777777" w:rsidTr="0036772D">
        <w:tc>
          <w:tcPr>
            <w:tcW w:w="67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255F12" w14:textId="629B07E5" w:rsidR="00F54585" w:rsidRPr="002A4ED5" w:rsidRDefault="00F54585" w:rsidP="0036772D"/>
        </w:tc>
        <w:tc>
          <w:tcPr>
            <w:tcW w:w="218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BCF96D" w14:textId="532F8F58" w:rsidR="00F54585" w:rsidRPr="002A4ED5" w:rsidRDefault="00F54585" w:rsidP="0036772D"/>
        </w:tc>
        <w:tc>
          <w:tcPr>
            <w:tcW w:w="68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6764DA" w14:textId="77777777" w:rsidR="00F54585" w:rsidRPr="002A4ED5" w:rsidRDefault="00F54585" w:rsidP="0036772D"/>
        </w:tc>
        <w:tc>
          <w:tcPr>
            <w:tcW w:w="72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94BA2A" w14:textId="5663F15E" w:rsidR="00F54585" w:rsidRPr="002A4ED5" w:rsidRDefault="00F54585" w:rsidP="0036772D"/>
        </w:tc>
        <w:tc>
          <w:tcPr>
            <w:tcW w:w="72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B6B53B" w14:textId="77777777" w:rsidR="00F54585" w:rsidRPr="002A4ED5" w:rsidRDefault="00F54585" w:rsidP="0036772D"/>
        </w:tc>
      </w:tr>
      <w:tr w:rsidR="00F54585" w:rsidRPr="002A4ED5" w14:paraId="27DB50D0" w14:textId="77777777" w:rsidTr="0036772D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B0E588" w14:textId="39ACE0E9" w:rsidR="00F54585" w:rsidRPr="002A4ED5" w:rsidRDefault="00F54585" w:rsidP="0036772D">
            <w:r>
              <w:t>02</w:t>
            </w:r>
          </w:p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627E87" w14:textId="027510DB" w:rsidR="00F54585" w:rsidRPr="002A4ED5" w:rsidRDefault="00F54585" w:rsidP="0036772D">
            <w:r>
              <w:t>Conference Registration Only</w:t>
            </w:r>
            <w:r w:rsidR="00A30CB8">
              <w:t xml:space="preserve"> (No meals)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E94D2B" w14:textId="77777777" w:rsidR="00F54585" w:rsidRPr="002A4ED5" w:rsidRDefault="00F54585" w:rsidP="0036772D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423481" w14:textId="000A2160" w:rsidR="00F54585" w:rsidRPr="002A4ED5" w:rsidRDefault="00F54585" w:rsidP="0036772D">
            <w:r>
              <w:t>$1</w:t>
            </w:r>
            <w:r w:rsidR="00E54434">
              <w:t>90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E4F016" w14:textId="77777777" w:rsidR="00F54585" w:rsidRPr="002A4ED5" w:rsidRDefault="00F54585" w:rsidP="0036772D"/>
        </w:tc>
      </w:tr>
      <w:tr w:rsidR="00F54585" w:rsidRPr="002A4ED5" w14:paraId="798E31D3" w14:textId="77777777" w:rsidTr="0036772D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B806B8" w14:textId="31307313" w:rsidR="00F54585" w:rsidRPr="002A4ED5" w:rsidRDefault="00F54585" w:rsidP="0036772D">
            <w:r>
              <w:t>03</w:t>
            </w:r>
          </w:p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E67B70" w14:textId="18C6BEFD" w:rsidR="00F54585" w:rsidRPr="002A4ED5" w:rsidRDefault="00F54585" w:rsidP="0036772D">
            <w:r>
              <w:t>Friday Night Banquet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362FB2" w14:textId="77777777" w:rsidR="00F54585" w:rsidRPr="002A4ED5" w:rsidRDefault="00F54585" w:rsidP="0036772D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D0B108" w14:textId="1913660E" w:rsidR="00F54585" w:rsidRPr="002A4ED5" w:rsidRDefault="00F54585" w:rsidP="0036772D">
            <w:r>
              <w:t>$3</w:t>
            </w:r>
            <w:r w:rsidR="00E54434">
              <w:t>8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2452ED" w14:textId="77777777" w:rsidR="00F54585" w:rsidRPr="002A4ED5" w:rsidRDefault="00F54585" w:rsidP="0036772D"/>
        </w:tc>
      </w:tr>
      <w:tr w:rsidR="00F54585" w:rsidRPr="002A4ED5" w14:paraId="1F031D77" w14:textId="77777777" w:rsidTr="0036772D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1A62C9" w14:textId="4E00B0AD" w:rsidR="00F54585" w:rsidRPr="002A4ED5" w:rsidRDefault="00F54585" w:rsidP="0036772D">
            <w:r>
              <w:t>04</w:t>
            </w:r>
          </w:p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4CB208" w14:textId="405D6B2D" w:rsidR="00F54585" w:rsidRPr="002A4ED5" w:rsidRDefault="00F54585" w:rsidP="0036772D">
            <w:r>
              <w:t>Saturday Night Awards Banquet</w:t>
            </w:r>
          </w:p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CCB1D0" w14:textId="77777777" w:rsidR="00F54585" w:rsidRPr="002A4ED5" w:rsidRDefault="00F54585" w:rsidP="0036772D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CE33C1" w14:textId="3F7BAAAA" w:rsidR="00F54585" w:rsidRPr="002A4ED5" w:rsidRDefault="00EF66C1" w:rsidP="0036772D">
            <w:r>
              <w:t>$4</w:t>
            </w:r>
            <w:r w:rsidR="00E54434">
              <w:t>5</w:t>
            </w:r>
          </w:p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A45FFC" w14:textId="77777777" w:rsidR="00F54585" w:rsidRPr="002A4ED5" w:rsidRDefault="00F54585" w:rsidP="0036772D"/>
        </w:tc>
      </w:tr>
      <w:tr w:rsidR="00F54585" w:rsidRPr="002A4ED5" w14:paraId="4D719A68" w14:textId="77777777" w:rsidTr="0036772D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8E2CAE" w14:textId="537141BA" w:rsidR="00F54585" w:rsidRPr="002A4ED5" w:rsidRDefault="00F54585" w:rsidP="0036772D"/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54EFDE" w14:textId="18501639" w:rsidR="00F54585" w:rsidRPr="00E54434" w:rsidRDefault="00F54585" w:rsidP="0036772D"/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B75BE4" w14:textId="77777777" w:rsidR="00F54585" w:rsidRPr="00E54434" w:rsidRDefault="00F54585" w:rsidP="0036772D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4D0AAC" w14:textId="708ACFBA" w:rsidR="00F54585" w:rsidRPr="00E54434" w:rsidRDefault="00F54585" w:rsidP="0036772D"/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9F6851" w14:textId="064F12AE" w:rsidR="00F54585" w:rsidRPr="002A4ED5" w:rsidRDefault="00F54585" w:rsidP="0036772D"/>
        </w:tc>
      </w:tr>
      <w:tr w:rsidR="00F54585" w:rsidRPr="002A4ED5" w14:paraId="0433C75B" w14:textId="77777777" w:rsidTr="0036772D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3D5D5A" w14:textId="31344F86" w:rsidR="00F54585" w:rsidRPr="002A4ED5" w:rsidRDefault="00F54585" w:rsidP="0036772D"/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3309CE" w14:textId="25971CB0" w:rsidR="00F54585" w:rsidRPr="00E54434" w:rsidRDefault="00F54585" w:rsidP="0036772D"/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2D33B0" w14:textId="77777777" w:rsidR="00F54585" w:rsidRPr="00E54434" w:rsidRDefault="00F54585" w:rsidP="0036772D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24B7B6" w14:textId="3AF35F2D" w:rsidR="00F54585" w:rsidRPr="00E54434" w:rsidRDefault="00F54585" w:rsidP="0036772D"/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A8939D" w14:textId="228C454D" w:rsidR="00F54585" w:rsidRPr="002A4ED5" w:rsidRDefault="00F54585" w:rsidP="0036772D"/>
        </w:tc>
      </w:tr>
      <w:tr w:rsidR="00F54585" w:rsidRPr="002A4ED5" w14:paraId="5DB155B9" w14:textId="77777777" w:rsidTr="0036772D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738EF4" w14:textId="2E9ABA90" w:rsidR="00F54585" w:rsidRPr="002A4ED5" w:rsidRDefault="00F54585" w:rsidP="0036772D"/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3FF683" w14:textId="5EA1D8ED" w:rsidR="00F54585" w:rsidRPr="002A4ED5" w:rsidRDefault="00F54585" w:rsidP="0036772D"/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164C0B" w14:textId="77777777" w:rsidR="00F54585" w:rsidRPr="002A4ED5" w:rsidRDefault="00F54585" w:rsidP="0036772D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6FF851" w14:textId="77777777" w:rsidR="00F54585" w:rsidRPr="002A4ED5" w:rsidRDefault="00F54585" w:rsidP="0036772D"/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962FB7" w14:textId="77777777" w:rsidR="00F54585" w:rsidRPr="002A4ED5" w:rsidRDefault="00F54585" w:rsidP="0036772D"/>
        </w:tc>
      </w:tr>
      <w:tr w:rsidR="00F54585" w:rsidRPr="002A4ED5" w14:paraId="12A40B0E" w14:textId="77777777" w:rsidTr="0036772D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3276AA" w14:textId="77777777" w:rsidR="00F54585" w:rsidRPr="002A4ED5" w:rsidRDefault="00F54585" w:rsidP="0036772D"/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FF5D81" w14:textId="77777777" w:rsidR="00F54585" w:rsidRPr="002A4ED5" w:rsidRDefault="00F54585" w:rsidP="0036772D"/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B9AA0B" w14:textId="77777777" w:rsidR="00F54585" w:rsidRPr="002A4ED5" w:rsidRDefault="00F54585" w:rsidP="0036772D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BD3A32" w14:textId="77777777" w:rsidR="00F54585" w:rsidRPr="002A4ED5" w:rsidRDefault="00F54585" w:rsidP="0036772D"/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6E4D9B" w14:textId="77777777" w:rsidR="00F54585" w:rsidRPr="002A4ED5" w:rsidRDefault="00F54585" w:rsidP="0036772D"/>
        </w:tc>
      </w:tr>
      <w:tr w:rsidR="00F54585" w:rsidRPr="002A4ED5" w14:paraId="5E8686DA" w14:textId="77777777" w:rsidTr="0036772D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48D71A" w14:textId="77777777" w:rsidR="00F54585" w:rsidRPr="002A4ED5" w:rsidRDefault="00F54585" w:rsidP="0036772D"/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70D112" w14:textId="77777777" w:rsidR="00F54585" w:rsidRPr="002A4ED5" w:rsidRDefault="00F54585" w:rsidP="0036772D"/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A268E9" w14:textId="77777777" w:rsidR="00F54585" w:rsidRPr="002A4ED5" w:rsidRDefault="00F54585" w:rsidP="0036772D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9F8119" w14:textId="77777777" w:rsidR="00F54585" w:rsidRPr="002A4ED5" w:rsidRDefault="00F54585" w:rsidP="0036772D"/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285661" w14:textId="77777777" w:rsidR="00F54585" w:rsidRPr="002A4ED5" w:rsidRDefault="00F54585" w:rsidP="0036772D"/>
        </w:tc>
      </w:tr>
      <w:tr w:rsidR="00F54585" w:rsidRPr="002A4ED5" w14:paraId="6DD94D0C" w14:textId="77777777" w:rsidTr="0036772D">
        <w:tc>
          <w:tcPr>
            <w:tcW w:w="6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F03B33" w14:textId="77777777" w:rsidR="00F54585" w:rsidRPr="002A4ED5" w:rsidRDefault="00F54585" w:rsidP="0036772D"/>
        </w:tc>
        <w:tc>
          <w:tcPr>
            <w:tcW w:w="218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1C03D8" w14:textId="77777777" w:rsidR="00F54585" w:rsidRPr="002A4ED5" w:rsidRDefault="00F54585" w:rsidP="0036772D"/>
        </w:tc>
        <w:tc>
          <w:tcPr>
            <w:tcW w:w="68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DE4D24" w14:textId="77777777" w:rsidR="00F54585" w:rsidRPr="002A4ED5" w:rsidRDefault="00F54585" w:rsidP="0036772D"/>
        </w:tc>
        <w:tc>
          <w:tcPr>
            <w:tcW w:w="72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4224F6" w14:textId="77777777" w:rsidR="00F54585" w:rsidRPr="002A4ED5" w:rsidRDefault="00F54585" w:rsidP="0036772D"/>
        </w:tc>
        <w:tc>
          <w:tcPr>
            <w:tcW w:w="72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90C4C4" w14:textId="77777777" w:rsidR="00F54585" w:rsidRPr="002A4ED5" w:rsidRDefault="00F54585" w:rsidP="0036772D"/>
        </w:tc>
      </w:tr>
      <w:tr w:rsidR="00F54585" w:rsidRPr="002A4ED5" w14:paraId="5031B8F8" w14:textId="77777777" w:rsidTr="0036772D">
        <w:tc>
          <w:tcPr>
            <w:tcW w:w="677" w:type="pct"/>
            <w:tcBorders>
              <w:top w:val="single" w:sz="4" w:space="0" w:color="auto"/>
            </w:tcBorders>
          </w:tcPr>
          <w:p w14:paraId="446DA7E4" w14:textId="77777777" w:rsidR="00F54585" w:rsidRPr="002A4ED5" w:rsidRDefault="00F54585" w:rsidP="0036772D"/>
        </w:tc>
        <w:tc>
          <w:tcPr>
            <w:tcW w:w="2189" w:type="pct"/>
            <w:tcBorders>
              <w:top w:val="single" w:sz="4" w:space="0" w:color="auto"/>
            </w:tcBorders>
          </w:tcPr>
          <w:p w14:paraId="3DCEAA46" w14:textId="77777777" w:rsidR="00F54585" w:rsidRPr="002A4ED5" w:rsidRDefault="00F54585" w:rsidP="0036772D"/>
        </w:tc>
        <w:tc>
          <w:tcPr>
            <w:tcW w:w="680" w:type="pct"/>
            <w:tcBorders>
              <w:top w:val="single" w:sz="4" w:space="0" w:color="auto"/>
            </w:tcBorders>
          </w:tcPr>
          <w:p w14:paraId="3462F3BD" w14:textId="77777777" w:rsidR="00F54585" w:rsidRPr="002A4ED5" w:rsidRDefault="00F54585" w:rsidP="0036772D"/>
        </w:tc>
        <w:sdt>
          <w:sdtPr>
            <w:id w:val="2064670704"/>
            <w:placeholder>
              <w:docPart w:val="3513356CAEB94224B0A3BE8F6F5904BC"/>
            </w:placeholder>
            <w:temporary/>
            <w:showingPlcHdr/>
            <w15:appearance w15:val="hidden"/>
            <w:text/>
          </w:sdtPr>
          <w:sdtContent>
            <w:tc>
              <w:tcPr>
                <w:tcW w:w="728" w:type="pct"/>
                <w:tcBorders>
                  <w:top w:val="single" w:sz="4" w:space="0" w:color="auto"/>
                </w:tcBorders>
                <w:vAlign w:val="bottom"/>
              </w:tcPr>
              <w:p w14:paraId="532D590C" w14:textId="77777777" w:rsidR="00F54585" w:rsidRPr="002A4ED5" w:rsidRDefault="00F54585" w:rsidP="0036772D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725" w:type="pct"/>
            <w:tcBorders>
              <w:top w:val="single" w:sz="4" w:space="0" w:color="auto"/>
              <w:bottom w:val="single" w:sz="4" w:space="0" w:color="auto"/>
            </w:tcBorders>
          </w:tcPr>
          <w:p w14:paraId="0DBE14D4" w14:textId="77777777" w:rsidR="00F54585" w:rsidRPr="002A4ED5" w:rsidRDefault="00F54585" w:rsidP="0036772D">
            <w:pPr>
              <w:rPr>
                <w:b/>
              </w:rPr>
            </w:pPr>
          </w:p>
        </w:tc>
      </w:tr>
    </w:tbl>
    <w:p w14:paraId="4A7C06CE" w14:textId="77777777" w:rsidR="0036772D" w:rsidRDefault="0036772D" w:rsidP="002A648D"/>
    <w:p w14:paraId="7E85FCBD" w14:textId="77777777" w:rsidR="0036772D" w:rsidRPr="0036772D" w:rsidRDefault="0036772D" w:rsidP="0036772D"/>
    <w:p w14:paraId="60EF1DCA" w14:textId="77777777" w:rsidR="0036772D" w:rsidRPr="0036772D" w:rsidRDefault="0036772D" w:rsidP="0036772D"/>
    <w:p w14:paraId="2B0CBB83" w14:textId="77777777" w:rsidR="0036772D" w:rsidRPr="0036772D" w:rsidRDefault="0036772D" w:rsidP="0036772D"/>
    <w:p w14:paraId="00790CCB" w14:textId="77777777" w:rsidR="0036772D" w:rsidRPr="0036772D" w:rsidRDefault="0036772D" w:rsidP="0036772D"/>
    <w:p w14:paraId="0F182437" w14:textId="77777777" w:rsidR="0036772D" w:rsidRPr="0036772D" w:rsidRDefault="0036772D" w:rsidP="0036772D"/>
    <w:p w14:paraId="1586D100" w14:textId="77777777" w:rsidR="0036772D" w:rsidRPr="0036772D" w:rsidRDefault="0036772D" w:rsidP="0036772D"/>
    <w:p w14:paraId="2E6FA5C3" w14:textId="77777777" w:rsidR="0036772D" w:rsidRPr="0036772D" w:rsidRDefault="0036772D" w:rsidP="0036772D"/>
    <w:p w14:paraId="343C0B67" w14:textId="77777777" w:rsidR="0036772D" w:rsidRPr="0036772D" w:rsidRDefault="0036772D" w:rsidP="0036772D"/>
    <w:p w14:paraId="32C4A5AB" w14:textId="77777777" w:rsidR="0036772D" w:rsidRPr="0036772D" w:rsidRDefault="0036772D" w:rsidP="0036772D"/>
    <w:p w14:paraId="5152C851" w14:textId="77777777" w:rsidR="0036772D" w:rsidRPr="0036772D" w:rsidRDefault="0036772D" w:rsidP="0036772D"/>
    <w:p w14:paraId="1E91E587" w14:textId="3D145D79" w:rsidR="00806FF3" w:rsidRPr="00562601" w:rsidRDefault="0036772D" w:rsidP="0036772D">
      <w:pPr>
        <w:ind w:firstLine="720"/>
      </w:pPr>
      <w:r>
        <w:br w:type="textWrapping" w:clear="all"/>
      </w:r>
    </w:p>
    <w:sectPr w:rsidR="00806FF3" w:rsidRPr="00562601" w:rsidSect="000420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7F6EDB" w14:textId="77777777" w:rsidR="00164E2F" w:rsidRDefault="00164E2F" w:rsidP="00650259">
      <w:pPr>
        <w:spacing w:line="240" w:lineRule="auto"/>
      </w:pPr>
      <w:r>
        <w:separator/>
      </w:r>
    </w:p>
  </w:endnote>
  <w:endnote w:type="continuationSeparator" w:id="0">
    <w:p w14:paraId="68E5F3EB" w14:textId="77777777" w:rsidR="00164E2F" w:rsidRDefault="00164E2F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0ED0586-FD36-4019-BA1F-336709FA0A43}"/>
    <w:embedBold r:id="rId2" w:fontKey="{F69B2D38-D50E-43D6-B2D9-F9185F8AC5BB}"/>
    <w:embedItalic r:id="rId3" w:fontKey="{48B26D08-CDD4-4401-9BE2-CE49406B7C6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D5D583F-C301-4EC3-8B98-D5C04E0E0328}"/>
    <w:embedBold r:id="rId5" w:fontKey="{9A5C1B27-178E-4A20-B143-AD6C41D4205A}"/>
    <w:embedItalic r:id="rId6" w:fontKey="{DEF0DC7E-4D7F-40EF-A1A0-21C8BCA97D9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DF0589A9-D170-4CFD-894C-F619AA80634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A4131D1A-9035-4E1E-86E1-D3B3DED81A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938B79" w14:textId="77777777" w:rsidR="00F54585" w:rsidRDefault="00F545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ADFFA" w14:textId="4EEF69FA" w:rsidR="00562601" w:rsidRPr="006E571A" w:rsidRDefault="00F05DE3" w:rsidP="006E571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C17AE7" wp14:editId="32812841">
              <wp:simplePos x="0" y="0"/>
              <wp:positionH relativeFrom="column">
                <wp:posOffset>5867400</wp:posOffset>
              </wp:positionH>
              <wp:positionV relativeFrom="paragraph">
                <wp:posOffset>-2494280</wp:posOffset>
              </wp:positionV>
              <wp:extent cx="2419350" cy="1924050"/>
              <wp:effectExtent l="0" t="0" r="19050" b="19050"/>
              <wp:wrapNone/>
              <wp:docPr id="1077743349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9350" cy="1924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17EFA7EA" w14:textId="1C77A20C" w:rsidR="00F05DE3" w:rsidRDefault="00F05DE3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NOTE: ALL CHECKS SHOULD BE MAILED TO:</w:t>
                          </w:r>
                        </w:p>
                        <w:p w14:paraId="205A7DD9" w14:textId="0F3C7EE4" w:rsidR="00F05DE3" w:rsidRDefault="00F05DE3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Ozark Creative Writers</w:t>
                          </w:r>
                        </w:p>
                        <w:p w14:paraId="125E6D16" w14:textId="604CE0AC" w:rsidR="00F05DE3" w:rsidRDefault="00F05DE3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c/o Linda Apple</w:t>
                          </w:r>
                        </w:p>
                        <w:p w14:paraId="314CC572" w14:textId="08497033" w:rsidR="00F05DE3" w:rsidRDefault="00F05DE3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9 Timber Trail St</w:t>
                          </w:r>
                        </w:p>
                        <w:p w14:paraId="427D61A5" w14:textId="05096460" w:rsidR="00F05DE3" w:rsidRPr="00F05DE3" w:rsidRDefault="00F05DE3">
                          <w:pPr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Rogers, AR 72756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C17AE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62pt;margin-top:-196.4pt;width:190.5pt;height:15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" fillcolor="white [3201]" strokeweight=".5pt">
              <v:textbox>
                <w:txbxContent>
                  <w:p w14:paraId="17EFA7EA" w14:textId="1C77A20C" w:rsidR="00F05DE3" w:rsidRDefault="00F05DE3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NOTE: ALL CHECKS SHOULD BE MAILED TO:</w:t>
                    </w:r>
                  </w:p>
                  <w:p w14:paraId="205A7DD9" w14:textId="0F3C7EE4" w:rsidR="00F05DE3" w:rsidRDefault="00F05DE3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Ozark Creative Writers</w:t>
                    </w:r>
                  </w:p>
                  <w:p w14:paraId="125E6D16" w14:textId="604CE0AC" w:rsidR="00F05DE3" w:rsidRDefault="00F05DE3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c/o Linda Apple</w:t>
                    </w:r>
                  </w:p>
                  <w:p w14:paraId="314CC572" w14:textId="08497033" w:rsidR="00F05DE3" w:rsidRDefault="00F05DE3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9 Timber Trail St</w:t>
                    </w:r>
                  </w:p>
                  <w:p w14:paraId="427D61A5" w14:textId="05096460" w:rsidR="00F05DE3" w:rsidRPr="00F05DE3" w:rsidRDefault="00F05DE3">
                    <w:pPr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Rogers, AR 72756</w:t>
                    </w:r>
                  </w:p>
                </w:txbxContent>
              </v:textbox>
            </v:shape>
          </w:pict>
        </mc:Fallback>
      </mc:AlternateContent>
    </w:r>
    <w:r w:rsidR="006E571A">
      <w:t>Per OCW Policy no refunds will be given after the contest deadline of August 28, 2024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EA575F" w14:textId="77777777" w:rsidR="00F54585" w:rsidRDefault="00F545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D49744" w14:textId="77777777" w:rsidR="00164E2F" w:rsidRDefault="00164E2F" w:rsidP="00650259">
      <w:pPr>
        <w:spacing w:line="240" w:lineRule="auto"/>
      </w:pPr>
      <w:r>
        <w:separator/>
      </w:r>
    </w:p>
  </w:footnote>
  <w:footnote w:type="continuationSeparator" w:id="0">
    <w:p w14:paraId="19B2D614" w14:textId="77777777" w:rsidR="00164E2F" w:rsidRDefault="00164E2F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77C9DD" w14:textId="77777777" w:rsidR="00F54585" w:rsidRDefault="00F545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69"/>
      <w:gridCol w:w="11791"/>
    </w:tblGrid>
    <w:tr w:rsidR="00562601" w:rsidRPr="00562601" w14:paraId="5028516E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39285BAE" w14:textId="1BA54700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4549" w:type="pct"/>
          <w:shd w:val="clear" w:color="auto" w:fill="731F1C" w:themeFill="accent5"/>
          <w:vAlign w:val="center"/>
        </w:tcPr>
        <w:p w14:paraId="5C51FB73" w14:textId="7950355E" w:rsidR="00562601" w:rsidRPr="002B69B4" w:rsidRDefault="00F54585" w:rsidP="002B69B4">
          <w:pPr>
            <w:pStyle w:val="Header"/>
          </w:pPr>
          <w:r>
            <w:t>Ozark Creative Writers Conference Registration Form</w:t>
          </w:r>
        </w:p>
      </w:tc>
    </w:tr>
  </w:tbl>
  <w:p w14:paraId="35C8BCF5" w14:textId="5979BF89" w:rsidR="00562601" w:rsidRDefault="00673D0D" w:rsidP="00562601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B5E20F" wp14:editId="0F8B1793">
              <wp:simplePos x="0" y="0"/>
              <wp:positionH relativeFrom="column">
                <wp:posOffset>5981700</wp:posOffset>
              </wp:positionH>
              <wp:positionV relativeFrom="page">
                <wp:posOffset>3200400</wp:posOffset>
              </wp:positionV>
              <wp:extent cx="2339340" cy="1272540"/>
              <wp:effectExtent l="0" t="0" r="22860" b="2286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9340" cy="1272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133F3613" w14:textId="5AA8A2FC" w:rsidR="00673D0D" w:rsidRPr="00673D0D" w:rsidRDefault="00673D0D">
                          <w:pPr>
                            <w:rPr>
                              <w:b/>
                              <w:bCs/>
                            </w:rPr>
                          </w:pPr>
                          <w:r w:rsidRPr="00673D0D">
                            <w:rPr>
                              <w:b/>
                              <w:bCs/>
                            </w:rPr>
                            <w:t>Name as you wish it to appear on your nametag: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B5E20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71pt;margin-top:252pt;width:184.2pt;height:10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" fillcolor="white [3201]" strokeweight=".5pt">
              <v:textbox>
                <w:txbxContent>
                  <w:p w14:paraId="133F3613" w14:textId="5AA8A2FC" w:rsidR="00673D0D" w:rsidRPr="00673D0D" w:rsidRDefault="00673D0D">
                    <w:pPr>
                      <w:rPr>
                        <w:b/>
                        <w:bCs/>
                      </w:rPr>
                    </w:pPr>
                    <w:r w:rsidRPr="00673D0D">
                      <w:rPr>
                        <w:b/>
                        <w:bCs/>
                      </w:rPr>
                      <w:t>Name as you wish it to appear on your nametag: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09A51E" w14:textId="77777777" w:rsidR="00F54585" w:rsidRDefault="00F545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29459006">
    <w:abstractNumId w:val="11"/>
  </w:num>
  <w:num w:numId="2" w16cid:durableId="238444282">
    <w:abstractNumId w:val="7"/>
  </w:num>
  <w:num w:numId="3" w16cid:durableId="1926769426">
    <w:abstractNumId w:val="15"/>
  </w:num>
  <w:num w:numId="4" w16cid:durableId="1070882607">
    <w:abstractNumId w:val="12"/>
  </w:num>
  <w:num w:numId="5" w16cid:durableId="202793609">
    <w:abstractNumId w:val="13"/>
  </w:num>
  <w:num w:numId="6" w16cid:durableId="161050631">
    <w:abstractNumId w:val="19"/>
  </w:num>
  <w:num w:numId="7" w16cid:durableId="1651403388">
    <w:abstractNumId w:val="6"/>
  </w:num>
  <w:num w:numId="8" w16cid:durableId="348022465">
    <w:abstractNumId w:val="10"/>
  </w:num>
  <w:num w:numId="9" w16cid:durableId="1890341720">
    <w:abstractNumId w:val="17"/>
  </w:num>
  <w:num w:numId="10" w16cid:durableId="1385063307">
    <w:abstractNumId w:val="1"/>
  </w:num>
  <w:num w:numId="11" w16cid:durableId="2080134316">
    <w:abstractNumId w:val="5"/>
  </w:num>
  <w:num w:numId="12" w16cid:durableId="238711439">
    <w:abstractNumId w:val="0"/>
  </w:num>
  <w:num w:numId="13" w16cid:durableId="470056095">
    <w:abstractNumId w:val="2"/>
  </w:num>
  <w:num w:numId="14" w16cid:durableId="102262018">
    <w:abstractNumId w:val="9"/>
  </w:num>
  <w:num w:numId="15" w16cid:durableId="16395417">
    <w:abstractNumId w:val="8"/>
  </w:num>
  <w:num w:numId="16" w16cid:durableId="2023968028">
    <w:abstractNumId w:val="16"/>
  </w:num>
  <w:num w:numId="17" w16cid:durableId="1065762435">
    <w:abstractNumId w:val="3"/>
  </w:num>
  <w:num w:numId="18" w16cid:durableId="1260218986">
    <w:abstractNumId w:val="21"/>
  </w:num>
  <w:num w:numId="19" w16cid:durableId="1528982236">
    <w:abstractNumId w:val="18"/>
  </w:num>
  <w:num w:numId="20" w16cid:durableId="872108147">
    <w:abstractNumId w:val="14"/>
  </w:num>
  <w:num w:numId="21" w16cid:durableId="268585687">
    <w:abstractNumId w:val="20"/>
  </w:num>
  <w:num w:numId="22" w16cid:durableId="9548733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585"/>
    <w:rsid w:val="00003B30"/>
    <w:rsid w:val="00022FC1"/>
    <w:rsid w:val="000420CC"/>
    <w:rsid w:val="00045CA6"/>
    <w:rsid w:val="00052382"/>
    <w:rsid w:val="0006568A"/>
    <w:rsid w:val="00076F0F"/>
    <w:rsid w:val="00084253"/>
    <w:rsid w:val="000D1F49"/>
    <w:rsid w:val="000E65F4"/>
    <w:rsid w:val="000F5C88"/>
    <w:rsid w:val="00145DF3"/>
    <w:rsid w:val="00164E2F"/>
    <w:rsid w:val="001727CA"/>
    <w:rsid w:val="001A7B1F"/>
    <w:rsid w:val="001E4E2C"/>
    <w:rsid w:val="00261C01"/>
    <w:rsid w:val="002A4ED5"/>
    <w:rsid w:val="002A648D"/>
    <w:rsid w:val="002B69B4"/>
    <w:rsid w:val="002C56E6"/>
    <w:rsid w:val="002D3A9F"/>
    <w:rsid w:val="00354B3D"/>
    <w:rsid w:val="00361E11"/>
    <w:rsid w:val="0036772D"/>
    <w:rsid w:val="0039760F"/>
    <w:rsid w:val="003B4744"/>
    <w:rsid w:val="003E2F47"/>
    <w:rsid w:val="003F0847"/>
    <w:rsid w:val="0040090B"/>
    <w:rsid w:val="00446538"/>
    <w:rsid w:val="0046302A"/>
    <w:rsid w:val="00487D2D"/>
    <w:rsid w:val="004C4076"/>
    <w:rsid w:val="004D5D62"/>
    <w:rsid w:val="005112D0"/>
    <w:rsid w:val="00537D4D"/>
    <w:rsid w:val="00562601"/>
    <w:rsid w:val="0057256E"/>
    <w:rsid w:val="00577E06"/>
    <w:rsid w:val="00582B1C"/>
    <w:rsid w:val="005931AC"/>
    <w:rsid w:val="005A3BF7"/>
    <w:rsid w:val="005F2035"/>
    <w:rsid w:val="005F7990"/>
    <w:rsid w:val="006250A2"/>
    <w:rsid w:val="0063739C"/>
    <w:rsid w:val="00650259"/>
    <w:rsid w:val="00673D0D"/>
    <w:rsid w:val="006E571A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73C17"/>
    <w:rsid w:val="0098597D"/>
    <w:rsid w:val="00991B30"/>
    <w:rsid w:val="009D406B"/>
    <w:rsid w:val="009F2638"/>
    <w:rsid w:val="009F619A"/>
    <w:rsid w:val="009F6453"/>
    <w:rsid w:val="009F6DDE"/>
    <w:rsid w:val="00A30CB8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54434"/>
    <w:rsid w:val="00E61C09"/>
    <w:rsid w:val="00E677FE"/>
    <w:rsid w:val="00EB3B58"/>
    <w:rsid w:val="00EC7359"/>
    <w:rsid w:val="00EE3054"/>
    <w:rsid w:val="00EE4E99"/>
    <w:rsid w:val="00EF66C1"/>
    <w:rsid w:val="00F00606"/>
    <w:rsid w:val="00F01256"/>
    <w:rsid w:val="00F05DE3"/>
    <w:rsid w:val="00F5418C"/>
    <w:rsid w:val="00F54585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33432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rissa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B53E27DB01F42E38A4080E514C00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5150E-A908-4372-8CE2-49DF466C6182}"/>
      </w:docPartPr>
      <w:docPartBody>
        <w:p w:rsidR="00490BC3" w:rsidRDefault="0016102B">
          <w:pPr>
            <w:pStyle w:val="0B53E27DB01F42E38A4080E514C00400"/>
          </w:pPr>
          <w:r w:rsidRPr="002A4ED5">
            <w:t>Submitted by</w:t>
          </w:r>
        </w:p>
      </w:docPartBody>
    </w:docPart>
    <w:docPart>
      <w:docPartPr>
        <w:name w:val="1DA622C3FAB345978A9040A5586B47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868AB-8E8F-4BE5-AD32-A0D742FC0012}"/>
      </w:docPartPr>
      <w:docPartBody>
        <w:p w:rsidR="00490BC3" w:rsidRDefault="0016102B">
          <w:pPr>
            <w:pStyle w:val="1DA622C3FAB345978A9040A5586B4727"/>
          </w:pPr>
          <w:r w:rsidRPr="002A4ED5">
            <w:t>Phone</w:t>
          </w:r>
        </w:p>
      </w:docPartBody>
    </w:docPart>
    <w:docPart>
      <w:docPartPr>
        <w:name w:val="4EB0A40D909C466E8EC0F74EB8417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A03CA8-001C-4DD5-BBF7-461698B004CB}"/>
      </w:docPartPr>
      <w:docPartBody>
        <w:p w:rsidR="00490BC3" w:rsidRDefault="0016102B">
          <w:pPr>
            <w:pStyle w:val="4EB0A40D909C466E8EC0F74EB84170FA"/>
          </w:pPr>
          <w:r w:rsidRPr="002A4ED5">
            <w:t>Email</w:t>
          </w:r>
        </w:p>
      </w:docPartBody>
    </w:docPart>
    <w:docPart>
      <w:docPartPr>
        <w:name w:val="1DACDF848FC84F419DAC6EB0F060C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F3B34-89ED-4285-B5D4-AA97D1D9ACFB}"/>
      </w:docPartPr>
      <w:docPartBody>
        <w:p w:rsidR="00490BC3" w:rsidRDefault="0016102B">
          <w:pPr>
            <w:pStyle w:val="1DACDF848FC84F419DAC6EB0F060C3F9"/>
          </w:pPr>
          <w:r w:rsidRPr="002A4ED5">
            <w:t>Address</w:t>
          </w:r>
        </w:p>
      </w:docPartBody>
    </w:docPart>
    <w:docPart>
      <w:docPartPr>
        <w:name w:val="85E77EA53AF649968AB97D00861148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0E495-35BD-4E03-BEA1-9A1126AD468F}"/>
      </w:docPartPr>
      <w:docPartBody>
        <w:p w:rsidR="00490BC3" w:rsidRDefault="0016102B">
          <w:pPr>
            <w:pStyle w:val="85E77EA53AF649968AB97D0086114845"/>
          </w:pPr>
          <w:r w:rsidRPr="002A4ED5">
            <w:t>City/State/Zip</w:t>
          </w:r>
        </w:p>
      </w:docPartBody>
    </w:docPart>
    <w:docPart>
      <w:docPartPr>
        <w:name w:val="E843A89C9DA04B58B6167CF7D4618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926AF-9AD7-4D73-836A-05F26C08C9C9}"/>
      </w:docPartPr>
      <w:docPartBody>
        <w:p w:rsidR="00490BC3" w:rsidRDefault="00625707" w:rsidP="00625707">
          <w:pPr>
            <w:pStyle w:val="E843A89C9DA04B58B6167CF7D4618AA0"/>
          </w:pPr>
          <w:r w:rsidRPr="002A648D">
            <w:t>Item</w:t>
          </w:r>
        </w:p>
      </w:docPartBody>
    </w:docPart>
    <w:docPart>
      <w:docPartPr>
        <w:name w:val="2B3AEA307C6B4CBFA24C8EF0F7501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7DFA71-2B6C-4E0B-BF30-2AE3CD3F383F}"/>
      </w:docPartPr>
      <w:docPartBody>
        <w:p w:rsidR="00490BC3" w:rsidRDefault="00625707" w:rsidP="00625707">
          <w:pPr>
            <w:pStyle w:val="2B3AEA307C6B4CBFA24C8EF0F7501B3C"/>
          </w:pPr>
          <w:r w:rsidRPr="002A4ED5">
            <w:t>Description</w:t>
          </w:r>
        </w:p>
      </w:docPartBody>
    </w:docPart>
    <w:docPart>
      <w:docPartPr>
        <w:name w:val="867317C612F647248824EBE5DBB15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A3991-A400-4B54-B71D-004F97E94101}"/>
      </w:docPartPr>
      <w:docPartBody>
        <w:p w:rsidR="00490BC3" w:rsidRDefault="00625707" w:rsidP="00625707">
          <w:pPr>
            <w:pStyle w:val="867317C612F647248824EBE5DBB1551D"/>
          </w:pPr>
          <w:r w:rsidRPr="002A4ED5">
            <w:t>Quantity</w:t>
          </w:r>
        </w:p>
      </w:docPartBody>
    </w:docPart>
    <w:docPart>
      <w:docPartPr>
        <w:name w:val="D53A7A9A350D45CAAB6BE47F951915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F3C0F7-8C11-43BB-9617-A493C32083C3}"/>
      </w:docPartPr>
      <w:docPartBody>
        <w:p w:rsidR="00490BC3" w:rsidRDefault="00625707" w:rsidP="00625707">
          <w:pPr>
            <w:pStyle w:val="D53A7A9A350D45CAAB6BE47F951915BE"/>
          </w:pPr>
          <w:r w:rsidRPr="002A4ED5">
            <w:t>Unit Price</w:t>
          </w:r>
        </w:p>
      </w:docPartBody>
    </w:docPart>
    <w:docPart>
      <w:docPartPr>
        <w:name w:val="6F4A686B511B465292B6023C051143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11A7F-8B57-4D83-9EC5-4CD5FC1FA7C4}"/>
      </w:docPartPr>
      <w:docPartBody>
        <w:p w:rsidR="00490BC3" w:rsidRDefault="00625707" w:rsidP="00625707">
          <w:pPr>
            <w:pStyle w:val="6F4A686B511B465292B6023C051143C7"/>
          </w:pPr>
          <w:r w:rsidRPr="002A4ED5">
            <w:t>Amount</w:t>
          </w:r>
        </w:p>
      </w:docPartBody>
    </w:docPart>
    <w:docPart>
      <w:docPartPr>
        <w:name w:val="3513356CAEB94224B0A3BE8F6F5904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B08092-CAF1-40F9-A95D-25E6DDC328B6}"/>
      </w:docPartPr>
      <w:docPartBody>
        <w:p w:rsidR="00490BC3" w:rsidRDefault="00625707" w:rsidP="00625707">
          <w:pPr>
            <w:pStyle w:val="3513356CAEB94224B0A3BE8F6F5904BC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707"/>
    <w:rsid w:val="0016102B"/>
    <w:rsid w:val="001C5992"/>
    <w:rsid w:val="00490BC3"/>
    <w:rsid w:val="00625707"/>
    <w:rsid w:val="00686BA1"/>
    <w:rsid w:val="009F6453"/>
    <w:rsid w:val="00F6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B53E27DB01F42E38A4080E514C00400">
    <w:name w:val="0B53E27DB01F42E38A4080E514C00400"/>
  </w:style>
  <w:style w:type="paragraph" w:customStyle="1" w:styleId="1DA622C3FAB345978A9040A5586B4727">
    <w:name w:val="1DA622C3FAB345978A9040A5586B4727"/>
  </w:style>
  <w:style w:type="paragraph" w:customStyle="1" w:styleId="4EB0A40D909C466E8EC0F74EB84170FA">
    <w:name w:val="4EB0A40D909C466E8EC0F74EB84170FA"/>
  </w:style>
  <w:style w:type="paragraph" w:customStyle="1" w:styleId="1DACDF848FC84F419DAC6EB0F060C3F9">
    <w:name w:val="1DACDF848FC84F419DAC6EB0F060C3F9"/>
  </w:style>
  <w:style w:type="paragraph" w:customStyle="1" w:styleId="85E77EA53AF649968AB97D0086114845">
    <w:name w:val="85E77EA53AF649968AB97D0086114845"/>
  </w:style>
  <w:style w:type="paragraph" w:customStyle="1" w:styleId="E843A89C9DA04B58B6167CF7D4618AA0">
    <w:name w:val="E843A89C9DA04B58B6167CF7D4618AA0"/>
    <w:rsid w:val="00625707"/>
  </w:style>
  <w:style w:type="paragraph" w:customStyle="1" w:styleId="2B3AEA307C6B4CBFA24C8EF0F7501B3C">
    <w:name w:val="2B3AEA307C6B4CBFA24C8EF0F7501B3C"/>
    <w:rsid w:val="00625707"/>
  </w:style>
  <w:style w:type="paragraph" w:customStyle="1" w:styleId="867317C612F647248824EBE5DBB1551D">
    <w:name w:val="867317C612F647248824EBE5DBB1551D"/>
    <w:rsid w:val="00625707"/>
  </w:style>
  <w:style w:type="paragraph" w:customStyle="1" w:styleId="D53A7A9A350D45CAAB6BE47F951915BE">
    <w:name w:val="D53A7A9A350D45CAAB6BE47F951915BE"/>
    <w:rsid w:val="00625707"/>
  </w:style>
  <w:style w:type="paragraph" w:customStyle="1" w:styleId="6F4A686B511B465292B6023C051143C7">
    <w:name w:val="6F4A686B511B465292B6023C051143C7"/>
    <w:rsid w:val="00625707"/>
  </w:style>
  <w:style w:type="paragraph" w:customStyle="1" w:styleId="3513356CAEB94224B0A3BE8F6F5904BC">
    <w:name w:val="3513356CAEB94224B0A3BE8F6F5904BC"/>
    <w:rsid w:val="006257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1662EFB59BDF448BB6F32CAB18EAE0" ma:contentTypeVersion="16" ma:contentTypeDescription="Create a new document." ma:contentTypeScope="" ma:versionID="bdff52e5dea5ba9483d46a092472d070">
  <xsd:schema xmlns:xsd="http://www.w3.org/2001/XMLSchema" xmlns:xs="http://www.w3.org/2001/XMLSchema" xmlns:p="http://schemas.microsoft.com/office/2006/metadata/properties" xmlns:ns3="4c561b20-1ee3-4966-aae0-ba77d8396cf2" xmlns:ns4="3a6f27ed-0a19-4a80-aa61-d38fe6b54e72" targetNamespace="http://schemas.microsoft.com/office/2006/metadata/properties" ma:root="true" ma:fieldsID="9121c90fc85e1896cdfd275c0b9dd193" ns3:_="" ns4:_="">
    <xsd:import namespace="4c561b20-1ee3-4966-aae0-ba77d8396cf2"/>
    <xsd:import namespace="3a6f27ed-0a19-4a80-aa61-d38fe6b54e7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561b20-1ee3-4966-aae0-ba77d8396c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f27ed-0a19-4a80-aa61-d38fe6b54e7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4c561b20-1ee3-4966-aae0-ba77d8396cf2" xsi:nil="true"/>
    <_activity xmlns="4c561b20-1ee3-4966-aae0-ba77d8396cf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88C602-7962-4E91-9C33-67A1BEE602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561b20-1ee3-4966-aae0-ba77d8396cf2"/>
    <ds:schemaRef ds:uri="3a6f27ed-0a19-4a80-aa61-d38fe6b54e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4c561b20-1ee3-4966-aae0-ba77d8396cf2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31</Words>
  <Characters>180</Characters>
  <Application>Microsoft Office Word</Application>
  <DocSecurity>0</DocSecurity>
  <Lines>89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2024-09-03T02:45:00Z</dcterms:created>
  <dcterms:modified xsi:type="dcterms:W3CDTF">2024-09-03T02:45:00Z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0x010100671662EFB59BDF448BB6F32CAB18EAE0</vt:lpwstr>
  </property>
  <property fmtid="{D5CDD505-2E9C-101B-9397-08002B2CF9AE}" pid="3" name="GrammarlyDocumentId">
    <vt:lpwstr>b8c8cc149f522d0371c0ceebd5001daba7533b330aee508eb9e41b9647b1d999</vt:lpwstr>
  </property>
  <property fmtid="{D5CDD505-2E9C-101B-9397-08002B2CF9AE}" pid="4" name="MSIP_Label_93932cc9-dea4-49e2-bfe2-7f42b17a9d2b_Enabled">
    <vt:lpwstr>true</vt:lpwstr>
  </property>
  <property fmtid="{D5CDD505-2E9C-101B-9397-08002B2CF9AE}" pid="5" name="MSIP_Label_93932cc9-dea4-49e2-bfe2-7f42b17a9d2b_SetDate">
    <vt:lpwstr>2024-02-26T12:02:50Z</vt:lpwstr>
  </property>
  <property fmtid="{D5CDD505-2E9C-101B-9397-08002B2CF9AE}" pid="6" name="MSIP_Label_93932cc9-dea4-49e2-bfe2-7f42b17a9d2b_Method">
    <vt:lpwstr>Standard</vt:lpwstr>
  </property>
  <property fmtid="{D5CDD505-2E9C-101B-9397-08002B2CF9AE}" pid="7" name="MSIP_Label_93932cc9-dea4-49e2-bfe2-7f42b17a9d2b_Name">
    <vt:lpwstr>USI Internal</vt:lpwstr>
  </property>
  <property fmtid="{D5CDD505-2E9C-101B-9397-08002B2CF9AE}" pid="8" name="MSIP_Label_93932cc9-dea4-49e2-bfe2-7f42b17a9d2b_SiteId">
    <vt:lpwstr>ae1d882c-786b-492c-9095-3d81d0a2f615</vt:lpwstr>
  </property>
  <property fmtid="{D5CDD505-2E9C-101B-9397-08002B2CF9AE}" pid="9" name="MSIP_Label_93932cc9-dea4-49e2-bfe2-7f42b17a9d2b_ActionId">
    <vt:lpwstr>1b70efc0-7115-4b29-a409-10b8bc1484da</vt:lpwstr>
  </property>
  <property fmtid="{D5CDD505-2E9C-101B-9397-08002B2CF9AE}" pid="10" name="MSIP_Label_93932cc9-dea4-49e2-bfe2-7f42b17a9d2b_ContentBits">
    <vt:lpwstr>0</vt:lpwstr>
  </property>
</Properties>
</file>